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E3E1D" w14:textId="0682C821" w:rsidR="00434A39" w:rsidRDefault="00562CF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CDEA1E" wp14:editId="1D12A67B">
                <wp:simplePos x="0" y="0"/>
                <wp:positionH relativeFrom="column">
                  <wp:posOffset>2118360</wp:posOffset>
                </wp:positionH>
                <wp:positionV relativeFrom="paragraph">
                  <wp:posOffset>5572760</wp:posOffset>
                </wp:positionV>
                <wp:extent cx="4144010" cy="249364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249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05C0" w14:textId="6E038D5A" w:rsidR="005A50CD" w:rsidRDefault="005A50CD" w:rsidP="005A50CD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="00946E14"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1 See your </w:t>
                            </w:r>
                            <w:r w:rsidR="008904D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friends</w:t>
                            </w: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bCs/>
                                <w:color w:val="434343"/>
                              </w:rPr>
                              <w:t xml:space="preserve">Tap </w:t>
                            </w:r>
                            <w:r w:rsidR="00946E14" w:rsidRPr="008906D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34343"/>
                              </w:rPr>
                              <w:t>Leaderboard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bCs/>
                                <w:color w:val="434343"/>
                              </w:rPr>
                              <w:t xml:space="preserve"> on the top left. </w:t>
                            </w:r>
                            <w:r w:rsidR="008904DF">
                              <w:rPr>
                                <w:rFonts w:ascii="Arial" w:eastAsia="Times New Roman" w:hAnsi="Arial" w:cs="Arial"/>
                                <w:bCs/>
                                <w:color w:val="434343"/>
                              </w:rPr>
                              <w:t>You can follow along to see how they are enjoying the conference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bCs/>
                                <w:color w:val="434343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2D084BA7" w14:textId="10A99D50" w:rsidR="005A50CD" w:rsidRPr="005A50CD" w:rsidRDefault="005A50CD" w:rsidP="005A50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2 </w:t>
                            </w:r>
                            <w:r w:rsidR="008904D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Win the game</w:t>
                            </w: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Keep completing challenges to earn points. The more points you have, the higher your rank.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66.8pt;margin-top:438.8pt;width:326.3pt;height:19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zMKs4CAAAR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" filled="f" stroked="f">
                <v:textbox>
                  <w:txbxContent>
                    <w:p w14:paraId="25AB05C0" w14:textId="6E038D5A" w:rsidR="005A50CD" w:rsidRDefault="005A50CD" w:rsidP="005A50CD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  <w:r w:rsidR="00946E14"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1 See your </w:t>
                      </w:r>
                      <w:r w:rsidR="008904DF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friends</w:t>
                      </w: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 w:rsidR="00946E14">
                        <w:rPr>
                          <w:rFonts w:ascii="Arial" w:eastAsia="Times New Roman" w:hAnsi="Arial" w:cs="Arial"/>
                          <w:bCs/>
                          <w:color w:val="434343"/>
                        </w:rPr>
                        <w:t xml:space="preserve">Tap </w:t>
                      </w:r>
                      <w:r w:rsidR="00946E14" w:rsidRPr="008906D6">
                        <w:rPr>
                          <w:rFonts w:ascii="Arial" w:eastAsia="Times New Roman" w:hAnsi="Arial" w:cs="Arial"/>
                          <w:b/>
                          <w:bCs/>
                          <w:color w:val="434343"/>
                        </w:rPr>
                        <w:t>Leaderboard</w:t>
                      </w:r>
                      <w:r w:rsidR="00946E14">
                        <w:rPr>
                          <w:rFonts w:ascii="Arial" w:eastAsia="Times New Roman" w:hAnsi="Arial" w:cs="Arial"/>
                          <w:bCs/>
                          <w:color w:val="434343"/>
                        </w:rPr>
                        <w:t xml:space="preserve"> on the top left. </w:t>
                      </w:r>
                      <w:r w:rsidR="008904DF">
                        <w:rPr>
                          <w:rFonts w:ascii="Arial" w:eastAsia="Times New Roman" w:hAnsi="Arial" w:cs="Arial"/>
                          <w:bCs/>
                          <w:color w:val="434343"/>
                        </w:rPr>
                        <w:t>You can follow along to see how they are enjoying the conference</w:t>
                      </w:r>
                      <w:r w:rsidR="00946E14">
                        <w:rPr>
                          <w:rFonts w:ascii="Arial" w:eastAsia="Times New Roman" w:hAnsi="Arial" w:cs="Arial"/>
                          <w:bCs/>
                          <w:color w:val="434343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2D084BA7" w14:textId="10A99D50" w:rsidR="005A50CD" w:rsidRPr="005A50CD" w:rsidRDefault="005A50CD" w:rsidP="005A50CD">
                      <w:pPr>
                        <w:rPr>
                          <w:rFonts w:ascii="Arial" w:hAnsi="Arial" w:cs="Arial"/>
                        </w:rPr>
                      </w:pP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2 </w:t>
                      </w:r>
                      <w:r w:rsidR="008904DF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Win the game</w:t>
                      </w: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 w:rsidR="00946E14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Keep completing challenges to earn points. The more points you have, the higher your rank.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6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96519E" wp14:editId="0B1E72D7">
                <wp:simplePos x="0" y="0"/>
                <wp:positionH relativeFrom="column">
                  <wp:posOffset>2117725</wp:posOffset>
                </wp:positionH>
                <wp:positionV relativeFrom="paragraph">
                  <wp:posOffset>5106035</wp:posOffset>
                </wp:positionV>
                <wp:extent cx="3688715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A38257" w14:textId="77777777" w:rsidR="005A50CD" w:rsidRPr="00A22989" w:rsidRDefault="00946E14" w:rsidP="005A50C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 w:rsidRPr="00A22989"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Track the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166.75pt;margin-top:402.05pt;width:290.45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" filled="f" stroked="f">
                <v:textbox style="mso-fit-shape-to-text:t">
                  <w:txbxContent>
                    <w:p w14:paraId="02A38257" w14:textId="77777777" w:rsidR="005A50CD" w:rsidRPr="00A22989" w:rsidRDefault="00946E14" w:rsidP="005A50CD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 w:rsidRPr="00A22989"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Track the Competition</w:t>
                      </w:r>
                    </w:p>
                  </w:txbxContent>
                </v:textbox>
              </v:shape>
            </w:pict>
          </mc:Fallback>
        </mc:AlternateContent>
      </w:r>
      <w:r w:rsidR="008906D6">
        <w:rPr>
          <w:rFonts w:ascii="Cambria Math" w:hAnsi="Cambria Math"/>
          <w:i/>
          <w:noProof/>
        </w:rPr>
        <w:drawing>
          <wp:anchor distT="0" distB="0" distL="114300" distR="114300" simplePos="0" relativeHeight="251685888" behindDoc="0" locked="0" layoutInCell="1" allowOverlap="1" wp14:anchorId="7746D08A" wp14:editId="33AB867D">
            <wp:simplePos x="0" y="0"/>
            <wp:positionH relativeFrom="column">
              <wp:posOffset>-334448</wp:posOffset>
            </wp:positionH>
            <wp:positionV relativeFrom="paragraph">
              <wp:posOffset>4352728</wp:posOffset>
            </wp:positionV>
            <wp:extent cx="1919709" cy="3332364"/>
            <wp:effectExtent l="0" t="0" r="1079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09" cy="333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D6">
        <w:rPr>
          <w:noProof/>
        </w:rPr>
        <w:drawing>
          <wp:anchor distT="0" distB="0" distL="114300" distR="114300" simplePos="0" relativeHeight="251682816" behindDoc="0" locked="0" layoutInCell="1" allowOverlap="1" wp14:anchorId="49574870" wp14:editId="5653365C">
            <wp:simplePos x="0" y="0"/>
            <wp:positionH relativeFrom="column">
              <wp:posOffset>3876675</wp:posOffset>
            </wp:positionH>
            <wp:positionV relativeFrom="paragraph">
              <wp:posOffset>913597</wp:posOffset>
            </wp:positionV>
            <wp:extent cx="1966262" cy="335402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262" cy="335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D6">
        <w:rPr>
          <w:rFonts w:ascii="Cambria Math" w:hAnsi="Cambria Math"/>
          <w:i/>
          <w:noProof/>
        </w:rPr>
        <w:drawing>
          <wp:anchor distT="0" distB="0" distL="114300" distR="114300" simplePos="0" relativeHeight="251659263" behindDoc="0" locked="0" layoutInCell="1" allowOverlap="1" wp14:anchorId="54A76F5B" wp14:editId="5159562A">
            <wp:simplePos x="0" y="0"/>
            <wp:positionH relativeFrom="column">
              <wp:posOffset>3406140</wp:posOffset>
            </wp:positionH>
            <wp:positionV relativeFrom="paragraph">
              <wp:posOffset>-24765</wp:posOffset>
            </wp:positionV>
            <wp:extent cx="2884170" cy="5276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Devices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97">
        <w:rPr>
          <w:rFonts w:ascii="Cambria Math" w:hAnsi="Cambria Math"/>
          <w:i/>
          <w:noProof/>
        </w:rPr>
        <w:drawing>
          <wp:anchor distT="0" distB="0" distL="114300" distR="114300" simplePos="0" relativeHeight="251658238" behindDoc="0" locked="0" layoutInCell="1" allowOverlap="1" wp14:anchorId="1CE198C2" wp14:editId="6B4B74ED">
            <wp:simplePos x="0" y="0"/>
            <wp:positionH relativeFrom="column">
              <wp:posOffset>-800100</wp:posOffset>
            </wp:positionH>
            <wp:positionV relativeFrom="paragraph">
              <wp:posOffset>3429000</wp:posOffset>
            </wp:positionV>
            <wp:extent cx="2834640" cy="5255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Devices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D1E6" wp14:editId="45DCBD3F">
                <wp:simplePos x="0" y="0"/>
                <wp:positionH relativeFrom="column">
                  <wp:posOffset>-730885</wp:posOffset>
                </wp:positionH>
                <wp:positionV relativeFrom="paragraph">
                  <wp:posOffset>749935</wp:posOffset>
                </wp:positionV>
                <wp:extent cx="3440430" cy="441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263A11" w14:textId="77777777" w:rsidR="005A50CD" w:rsidRPr="00A22989" w:rsidRDefault="00946E14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 w:rsidRPr="00A22989"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Snap to Win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-57.5pt;margin-top:59.05pt;width:270.9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" filled="f" stroked="f">
                <v:textbox style="mso-fit-shape-to-text:t">
                  <w:txbxContent>
                    <w:p w14:paraId="0C263A11" w14:textId="77777777" w:rsidR="005A50CD" w:rsidRPr="00A22989" w:rsidRDefault="00946E14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 w:rsidRPr="00A22989"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Snap to Win</w:t>
                      </w:r>
                    </w:p>
                  </w:txbxContent>
                </v:textbox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3F089" wp14:editId="36FF8ADE">
                <wp:simplePos x="0" y="0"/>
                <wp:positionH relativeFrom="column">
                  <wp:posOffset>-718820</wp:posOffset>
                </wp:positionH>
                <wp:positionV relativeFrom="paragraph">
                  <wp:posOffset>1199515</wp:posOffset>
                </wp:positionV>
                <wp:extent cx="4191000" cy="349123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02324" w14:textId="77777777" w:rsidR="005A50CD" w:rsidRDefault="005A50CD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1 </w:t>
                            </w:r>
                            <w:r w:rsidR="00946E14"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Choose a challenge</w:t>
                            </w: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Tap </w:t>
                            </w:r>
                            <w:r w:rsidR="00946E14" w:rsidRPr="008906D6">
                              <w:rPr>
                                <w:rFonts w:ascii="Arial" w:eastAsia="Times New Roman" w:hAnsi="Arial" w:cs="Arial"/>
                                <w:b/>
                                <w:color w:val="434343"/>
                              </w:rPr>
                              <w:t>Profile</w:t>
                            </w:r>
                            <w:r w:rsidR="00946E14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at the top right. Scroll down to see a list of badges and the challenges you need to complete to earn them. Take them on in any order!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5220FC23" w14:textId="77777777" w:rsidR="005A50CD" w:rsidRPr="005A50CD" w:rsidRDefault="00946E14" w:rsidP="005A50CD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2 Submit a photo</w:t>
                            </w:r>
                            <w:r w:rsidR="005A50CD" w:rsidRPr="00A2298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="005A50CD"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Tap the camera icon next to the challenge you want to take. Shoot or upload your masterpiece, then tap </w:t>
                            </w:r>
                            <w:r w:rsidRPr="008906D6">
                              <w:rPr>
                                <w:rFonts w:ascii="Arial" w:eastAsia="Times New Roman" w:hAnsi="Arial" w:cs="Arial"/>
                                <w:b/>
                                <w:color w:val="555555"/>
                              </w:rPr>
                              <w:t>Submit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>.</w:t>
                            </w:r>
                          </w:p>
                          <w:p w14:paraId="56759F4F" w14:textId="77777777" w:rsidR="005A50CD" w:rsidRDefault="005A50CD" w:rsidP="005A50CD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796D764F" w14:textId="77777777" w:rsidR="005A50CD" w:rsidRPr="005A50CD" w:rsidRDefault="005A50CD" w:rsidP="005A50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60A204" w14:textId="77777777" w:rsidR="005A50CD" w:rsidRPr="005A50CD" w:rsidRDefault="005A50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56.55pt;margin-top:94.45pt;width:330pt;height:27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" filled="f" stroked="f">
                <v:textbox>
                  <w:txbxContent>
                    <w:p w14:paraId="3C102324" w14:textId="77777777" w:rsidR="005A50CD" w:rsidRDefault="005A50CD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1 </w:t>
                      </w:r>
                      <w:r w:rsidR="00946E14"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Choose a challenge</w:t>
                      </w: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 w:rsidR="00946E14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Tap </w:t>
                      </w:r>
                      <w:r w:rsidR="00946E14" w:rsidRPr="008906D6">
                        <w:rPr>
                          <w:rFonts w:ascii="Arial" w:eastAsia="Times New Roman" w:hAnsi="Arial" w:cs="Arial"/>
                          <w:b/>
                          <w:color w:val="434343"/>
                        </w:rPr>
                        <w:t>Profile</w:t>
                      </w:r>
                      <w:r w:rsidR="00946E14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at the top right. Scroll down to see a list of badges and the challenges you need to complete to earn them. Take them on in any order!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5220FC23" w14:textId="77777777" w:rsidR="005A50CD" w:rsidRPr="005A50CD" w:rsidRDefault="00946E14" w:rsidP="005A50CD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2 Submit a photo</w:t>
                      </w:r>
                      <w:r w:rsidR="005A50CD" w:rsidRPr="00A22989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="005A50CD"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Tap the camera icon next to the challenge you want to take. Shoot or upload your masterpiece, then tap </w:t>
                      </w:r>
                      <w:r w:rsidRPr="008906D6">
                        <w:rPr>
                          <w:rFonts w:ascii="Arial" w:eastAsia="Times New Roman" w:hAnsi="Arial" w:cs="Arial"/>
                          <w:b/>
                          <w:color w:val="555555"/>
                        </w:rPr>
                        <w:t>Submit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>.</w:t>
                      </w:r>
                    </w:p>
                    <w:p w14:paraId="56759F4F" w14:textId="77777777" w:rsidR="005A50CD" w:rsidRDefault="005A50CD" w:rsidP="005A50CD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796D764F" w14:textId="77777777" w:rsidR="005A50CD" w:rsidRPr="005A50CD" w:rsidRDefault="005A50CD" w:rsidP="005A50CD">
                      <w:pPr>
                        <w:rPr>
                          <w:rFonts w:ascii="Arial" w:hAnsi="Arial" w:cs="Arial"/>
                        </w:rPr>
                      </w:pPr>
                    </w:p>
                    <w:p w14:paraId="7760A204" w14:textId="77777777" w:rsidR="005A50CD" w:rsidRPr="005A50CD" w:rsidRDefault="005A50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C166" wp14:editId="181C60F7">
                <wp:simplePos x="0" y="0"/>
                <wp:positionH relativeFrom="column">
                  <wp:posOffset>-824865</wp:posOffset>
                </wp:positionH>
                <wp:positionV relativeFrom="paragraph">
                  <wp:posOffset>-690245</wp:posOffset>
                </wp:positionV>
                <wp:extent cx="7098030" cy="11607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C4BE" w14:textId="77777777" w:rsidR="005A50CD" w:rsidRPr="005A50CD" w:rsidRDefault="00946E1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Playing Click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margin-left:-64.9pt;margin-top:-54.3pt;width:558.9pt;height:9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" filled="f" stroked="f">
                <v:textbox>
                  <w:txbxContent>
                    <w:p w14:paraId="645CC4BE" w14:textId="77777777" w:rsidR="005A50CD" w:rsidRPr="005A50CD" w:rsidRDefault="00946E1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 xml:space="preserve">Playing Click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CD485B">
        <w:rPr>
          <w:noProof/>
        </w:rPr>
        <w:t xml:space="preserve"> </w:t>
      </w:r>
      <w:r w:rsidR="00A22989">
        <w:rPr>
          <w:noProof/>
        </w:rPr>
        <w:drawing>
          <wp:anchor distT="0" distB="0" distL="114300" distR="114300" simplePos="0" relativeHeight="251687936" behindDoc="0" locked="0" layoutInCell="1" allowOverlap="1" wp14:anchorId="41168DF8" wp14:editId="19513B5D">
            <wp:simplePos x="0" y="0"/>
            <wp:positionH relativeFrom="column">
              <wp:posOffset>4868545</wp:posOffset>
            </wp:positionH>
            <wp:positionV relativeFrom="paragraph">
              <wp:posOffset>8193405</wp:posOffset>
            </wp:positionV>
            <wp:extent cx="1592580" cy="694944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_logo-FINAL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A39" w:rsidSect="005A50CD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B2B0F" w14:textId="77777777" w:rsidR="00946E14" w:rsidRDefault="00946E14" w:rsidP="005A50CD">
      <w:r>
        <w:separator/>
      </w:r>
    </w:p>
  </w:endnote>
  <w:endnote w:type="continuationSeparator" w:id="0">
    <w:p w14:paraId="31B29C58" w14:textId="77777777" w:rsidR="00946E14" w:rsidRDefault="00946E14" w:rsidP="005A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51751" w14:textId="77777777" w:rsidR="005A50CD" w:rsidRDefault="005A50CD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1CDBC4" wp14:editId="1927C486">
              <wp:simplePos x="0" y="0"/>
              <wp:positionH relativeFrom="column">
                <wp:posOffset>-1179195</wp:posOffset>
              </wp:positionH>
              <wp:positionV relativeFrom="paragraph">
                <wp:posOffset>483235</wp:posOffset>
              </wp:positionV>
              <wp:extent cx="7835900" cy="173990"/>
              <wp:effectExtent l="0" t="0" r="38100" b="292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73990"/>
                      </a:xfrm>
                      <a:prstGeom prst="rect">
                        <a:avLst/>
                      </a:prstGeom>
                      <a:solidFill>
                        <a:srgbClr val="BBDA76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92.8pt;margin-top:38.05pt;width:617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" fillcolor="#bbda76" strokecolor="#4579b8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8CCDA" w14:textId="77777777" w:rsidR="00946E14" w:rsidRDefault="00946E14" w:rsidP="005A50CD">
      <w:r>
        <w:separator/>
      </w:r>
    </w:p>
  </w:footnote>
  <w:footnote w:type="continuationSeparator" w:id="0">
    <w:p w14:paraId="21537820" w14:textId="77777777" w:rsidR="00946E14" w:rsidRDefault="00946E14" w:rsidP="005A5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B5DD3" w14:textId="77777777" w:rsidR="005A50CD" w:rsidRDefault="005A50CD">
    <w:pPr>
      <w:pStyle w:val="Head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7E4622" wp14:editId="2C2A3A40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835900" cy="1306195"/>
              <wp:effectExtent l="0" t="0" r="38100" b="146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306195"/>
                      </a:xfrm>
                      <a:prstGeom prst="rect">
                        <a:avLst/>
                      </a:prstGeom>
                      <a:solidFill>
                        <a:srgbClr val="00456A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89.95pt;margin-top:-35.95pt;width:617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" fillcolor="#00456a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0" locked="0" layoutInCell="1" allowOverlap="1" wp14:anchorId="1D0F27A6" wp14:editId="6970CAB1">
          <wp:simplePos x="0" y="0"/>
          <wp:positionH relativeFrom="column">
            <wp:posOffset>-1127125</wp:posOffset>
          </wp:positionH>
          <wp:positionV relativeFrom="paragraph">
            <wp:posOffset>4400640</wp:posOffset>
          </wp:positionV>
          <wp:extent cx="7779657" cy="5964404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_background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57" cy="5964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14"/>
    <w:rsid w:val="00434A39"/>
    <w:rsid w:val="00525A03"/>
    <w:rsid w:val="00562CF1"/>
    <w:rsid w:val="005A50CD"/>
    <w:rsid w:val="005D3D97"/>
    <w:rsid w:val="008904DF"/>
    <w:rsid w:val="008906D6"/>
    <w:rsid w:val="00946E14"/>
    <w:rsid w:val="00A22989"/>
    <w:rsid w:val="00CD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DD56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.zaenglein:Desktop:Docs:attendeefacing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C886B-2409-4248-9FE5-AB824F3C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attendeefacingtemplate.dotx</Template>
  <TotalTime>3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Zaenglein Max</dc:creator>
  <cp:keywords/>
  <dc:description/>
  <cp:lastModifiedBy>Ginny Inman</cp:lastModifiedBy>
  <cp:revision>4</cp:revision>
  <dcterms:created xsi:type="dcterms:W3CDTF">2016-07-17T21:28:00Z</dcterms:created>
  <dcterms:modified xsi:type="dcterms:W3CDTF">2016-07-17T21:29:00Z</dcterms:modified>
</cp:coreProperties>
</file>